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B7D" w:rsidRPr="00B25C4C" w:rsidRDefault="00FA1B7D" w:rsidP="00962079">
      <w:pPr>
        <w:jc w:val="center"/>
        <w:rPr>
          <w:b/>
          <w:sz w:val="28"/>
          <w:szCs w:val="28"/>
        </w:rPr>
      </w:pPr>
      <w:r w:rsidRPr="00B25C4C">
        <w:rPr>
          <w:rFonts w:hint="eastAsia"/>
          <w:b/>
          <w:sz w:val="28"/>
          <w:szCs w:val="28"/>
        </w:rPr>
        <w:t>宝贝，你也可以这样做</w:t>
      </w:r>
    </w:p>
    <w:p w:rsidR="00FA1B7D" w:rsidRDefault="00FA1B7D" w:rsidP="00B25C4C">
      <w:pPr>
        <w:ind w:firstLineChars="1901" w:firstLine="4580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湖贝小学</w:t>
      </w:r>
      <w:r>
        <w:rPr>
          <w:b/>
          <w:sz w:val="24"/>
          <w:szCs w:val="24"/>
        </w:rPr>
        <w:t xml:space="preserve">   </w:t>
      </w:r>
      <w:r>
        <w:rPr>
          <w:rFonts w:hint="eastAsia"/>
          <w:b/>
          <w:sz w:val="24"/>
          <w:szCs w:val="24"/>
        </w:rPr>
        <w:t>彭宝玉</w:t>
      </w:r>
    </w:p>
    <w:p w:rsidR="00FA1B7D" w:rsidRPr="00B25C4C" w:rsidRDefault="00FA1B7D" w:rsidP="00B25C4C">
      <w:pPr>
        <w:ind w:firstLineChars="200" w:firstLine="482"/>
        <w:jc w:val="center"/>
        <w:rPr>
          <w:b/>
          <w:sz w:val="24"/>
          <w:szCs w:val="24"/>
        </w:rPr>
      </w:pPr>
    </w:p>
    <w:p w:rsidR="00FA1B7D" w:rsidRPr="00A72D3C" w:rsidRDefault="00FA1B7D" w:rsidP="00A72D3C">
      <w:pPr>
        <w:ind w:firstLineChars="200" w:firstLine="560"/>
        <w:rPr>
          <w:sz w:val="28"/>
          <w:szCs w:val="28"/>
        </w:rPr>
      </w:pPr>
      <w:r w:rsidRPr="00A72D3C">
        <w:rPr>
          <w:rFonts w:hint="eastAsia"/>
          <w:sz w:val="28"/>
          <w:szCs w:val="28"/>
        </w:rPr>
        <w:t>时间飞逝，不知不觉，自己在“世界上最小的主任”这个岗位上摸爬滚打将近五年了。曾因为过度信奉“和学生打成一片”的理念，导致班级纪律涣散；也曾因为管理学生时太过严格，遭到家长的不满，学生的反叛。但是不管怎样，我就是真心的喜欢当班主任，因此我不断地给自己打气：边干边学，边败边学！</w:t>
      </w:r>
    </w:p>
    <w:p w:rsidR="00FA1B7D" w:rsidRPr="00A72D3C" w:rsidRDefault="00FA1B7D" w:rsidP="00A72D3C">
      <w:pPr>
        <w:ind w:firstLineChars="200" w:firstLine="560"/>
        <w:rPr>
          <w:sz w:val="28"/>
          <w:szCs w:val="28"/>
        </w:rPr>
      </w:pPr>
      <w:r w:rsidRPr="00A72D3C">
        <w:rPr>
          <w:rFonts w:hint="eastAsia"/>
          <w:sz w:val="28"/>
          <w:szCs w:val="28"/>
        </w:rPr>
        <w:t>功夫不负有心人，现在的我，在班级管理上有了一些自己的小方法，尝到了班主任工作带给我的幸福感，还曾被评为“罗湖区优秀班主任”，我迫不及待地想和广大的班主任工作者分享我的喜悦，同时也希望大家可以提出不同的看法或是更好的方法及建议。</w:t>
      </w:r>
    </w:p>
    <w:p w:rsidR="00FA1B7D" w:rsidRPr="00A72D3C" w:rsidRDefault="00FA1B7D" w:rsidP="00A72D3C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第一篇：</w:t>
      </w:r>
      <w:r w:rsidRPr="00A72D3C">
        <w:rPr>
          <w:rFonts w:hint="eastAsia"/>
          <w:b/>
          <w:sz w:val="28"/>
          <w:szCs w:val="28"/>
        </w:rPr>
        <w:t>把权力给班干部，培养得力小助手</w:t>
      </w:r>
    </w:p>
    <w:p w:rsidR="00FA1B7D" w:rsidRPr="00A72D3C" w:rsidRDefault="00FA1B7D" w:rsidP="00A72D3C">
      <w:pPr>
        <w:ind w:firstLineChars="200" w:firstLine="560"/>
        <w:rPr>
          <w:sz w:val="28"/>
          <w:szCs w:val="28"/>
        </w:rPr>
      </w:pPr>
      <w:r w:rsidRPr="00A72D3C">
        <w:rPr>
          <w:rFonts w:hint="eastAsia"/>
          <w:sz w:val="28"/>
          <w:szCs w:val="28"/>
        </w:rPr>
        <w:t>首先，要充分信任班干部的能力，坚持班干部能做的事情，班主任坚决不干。因此班干部的分工一定要细，如我们班设有：正副两名班长，学习委员两名、四大组长、还有仪容仪表检查员、</w:t>
      </w:r>
      <w:r w:rsidRPr="00A72D3C">
        <w:rPr>
          <w:sz w:val="28"/>
          <w:szCs w:val="28"/>
        </w:rPr>
        <w:t xml:space="preserve"> </w:t>
      </w:r>
      <w:r w:rsidRPr="00A72D3C">
        <w:rPr>
          <w:rFonts w:hint="eastAsia"/>
          <w:sz w:val="28"/>
          <w:szCs w:val="28"/>
        </w:rPr>
        <w:t>图书管理员、卫生督察员、节能小卫士、文艺宣传员、生活委员、文艺委员、考勤员等等，全班差不多一半学生都是班干部，定好这些职位后，一定要将每个职位负责的项目写清楚（如考勤员每天负责的任务是核实到校人数，打电话给未到校学生的家长询问原因），然后制作成一张班干部表，张贴在公告栏上。刚开始的时候，由正班长按照这个表格，每周一早晨召集班干部们开短会，强调他们各自负责的内容。</w:t>
      </w:r>
    </w:p>
    <w:p w:rsidR="00FA1B7D" w:rsidRPr="00A72D3C" w:rsidRDefault="00FA1B7D" w:rsidP="00A72D3C">
      <w:pPr>
        <w:ind w:firstLineChars="200" w:firstLine="560"/>
        <w:rPr>
          <w:sz w:val="28"/>
          <w:szCs w:val="28"/>
        </w:rPr>
      </w:pPr>
      <w:r w:rsidRPr="00A72D3C">
        <w:rPr>
          <w:rFonts w:hint="eastAsia"/>
          <w:sz w:val="28"/>
          <w:szCs w:val="28"/>
        </w:rPr>
        <w:t>其次，把赏罚的权利交给班干部。跟同学们制定好班级公约，做到赏罚分明。如我们班级的评比栏分小组和个人，每周评出一个获得最多“花朵”的小组为优秀小组，评出获得最多“星星”的个人为班级之星，并发放奖品。反之，每周评出一组扣分最多的小组为加油小组，扣分最多的学生为潜力之星，实行惩罚。定下来后，我就把“花朵”和“星星”以及扣分的权利交给主管班干部。于是，班干部在组织早读、午读、眼保健操、课前准备等等活动时，就可以使用激励或扣分的方法，让小组或个人进行比赛，做的好的就可以获得奖励，做的不好就会受到惩罚。同学们自然就对班干部敬畏三分。</w:t>
      </w:r>
    </w:p>
    <w:p w:rsidR="00FA1B7D" w:rsidRPr="00A72D3C" w:rsidRDefault="00FA1B7D" w:rsidP="00A72D3C">
      <w:pPr>
        <w:ind w:firstLineChars="200" w:firstLine="560"/>
        <w:rPr>
          <w:sz w:val="28"/>
          <w:szCs w:val="28"/>
        </w:rPr>
      </w:pPr>
      <w:r w:rsidRPr="00A72D3C">
        <w:rPr>
          <w:rFonts w:hint="eastAsia"/>
          <w:sz w:val="28"/>
          <w:szCs w:val="28"/>
        </w:rPr>
        <w:t>再次，要充分尊重班干部，常肯定班干部。我们的班干部非常尽职尽责，其他老师常常羡慕我说：“你们班的两位班长真能干啊，往台上一站，下面的学生都不敢说话了。”我听后只是微微一笑。同事们不知道，其实她们俩在台上讲话的时候，我都不敢轻易开口。</w:t>
      </w:r>
    </w:p>
    <w:p w:rsidR="00FA1B7D" w:rsidRPr="00A72D3C" w:rsidRDefault="00FA1B7D" w:rsidP="00A72D3C">
      <w:pPr>
        <w:ind w:firstLineChars="200" w:firstLine="560"/>
        <w:rPr>
          <w:sz w:val="28"/>
          <w:szCs w:val="28"/>
        </w:rPr>
      </w:pPr>
      <w:r w:rsidRPr="00A72D3C">
        <w:rPr>
          <w:rFonts w:hint="eastAsia"/>
          <w:sz w:val="28"/>
          <w:szCs w:val="28"/>
        </w:rPr>
        <w:t>记得有一天上午第四节下课后，我和同事途经食堂时，发现我们班同学坐得端端正正地在读语文。我想上午我并没有要求学生留下来，怎么回事呢？于是客气地请求班长让同学们暂停朗读，问清缘由，原来班长认为他们在早读课时表现不好，所以决定把全班同学留下来读课文</w:t>
      </w:r>
      <w:r w:rsidRPr="00A72D3C">
        <w:rPr>
          <w:sz w:val="28"/>
          <w:szCs w:val="28"/>
        </w:rPr>
        <w:t>15</w:t>
      </w:r>
      <w:r w:rsidRPr="00A72D3C">
        <w:rPr>
          <w:rFonts w:hint="eastAsia"/>
          <w:sz w:val="28"/>
          <w:szCs w:val="28"/>
        </w:rPr>
        <w:t>分钟。这时候，班里的学生像发现救星一样，向我投诉班长滥用权力，表示不服，我示意他们安静下来，说：“或许你们有理由不服气，但不得不说我们的班干部很负责任，她们把你们留下来，就等于把自己留下来，而且你们是坐着读书，她们呢，是站在讲台上的。由于她们负责早读，因此，如果她们对你们的早读不满意</w:t>
      </w:r>
      <w:r w:rsidRPr="00A72D3C">
        <w:rPr>
          <w:sz w:val="28"/>
          <w:szCs w:val="28"/>
        </w:rPr>
        <w:t xml:space="preserve"> </w:t>
      </w:r>
      <w:r w:rsidRPr="00A72D3C">
        <w:rPr>
          <w:rFonts w:hint="eastAsia"/>
          <w:sz w:val="28"/>
          <w:szCs w:val="28"/>
        </w:rPr>
        <w:t>是可以进行适当的惩罚的。”后来，同学们老老实实的读了</w:t>
      </w:r>
      <w:r w:rsidRPr="00A72D3C">
        <w:rPr>
          <w:sz w:val="28"/>
          <w:szCs w:val="28"/>
        </w:rPr>
        <w:t>15</w:t>
      </w:r>
      <w:r w:rsidRPr="00A72D3C">
        <w:rPr>
          <w:rFonts w:hint="eastAsia"/>
          <w:sz w:val="28"/>
          <w:szCs w:val="28"/>
        </w:rPr>
        <w:t>分钟的书才有秩序地放学了。</w:t>
      </w:r>
    </w:p>
    <w:p w:rsidR="00FA1B7D" w:rsidRPr="00A72D3C" w:rsidRDefault="00FA1B7D" w:rsidP="00A72D3C">
      <w:pPr>
        <w:ind w:firstLineChars="200" w:firstLine="560"/>
        <w:rPr>
          <w:sz w:val="28"/>
          <w:szCs w:val="28"/>
        </w:rPr>
      </w:pPr>
      <w:r w:rsidRPr="00A72D3C">
        <w:rPr>
          <w:rFonts w:hint="eastAsia"/>
          <w:sz w:val="28"/>
          <w:szCs w:val="28"/>
        </w:rPr>
        <w:t>另外，班主任一定指导好班干部惩罚同学的方式。记得有一次中午放学的时候，我们的班长要求严重违反纪律的某某，抄写</w:t>
      </w:r>
      <w:r w:rsidRPr="00A72D3C">
        <w:rPr>
          <w:sz w:val="28"/>
          <w:szCs w:val="28"/>
        </w:rPr>
        <w:t>5</w:t>
      </w:r>
      <w:r w:rsidRPr="00A72D3C">
        <w:rPr>
          <w:rFonts w:hint="eastAsia"/>
          <w:sz w:val="28"/>
          <w:szCs w:val="28"/>
        </w:rPr>
        <w:t>遍课文。当时某某差点就哭了，我让某某同学说清楚自己犯了什么错，打算以后怎样避免这样的错误，某某同学的态度比较诚恳，另外觉得班长的这个惩罚的确是太重了，便代替某某同学跟我们班的班长求情：“我看某某已经意识到自己的错误了，这回就放他一马吧，抄一遍课文警醒一下自己就可以了，你看行不？”</w:t>
      </w:r>
    </w:p>
    <w:p w:rsidR="00FA1B7D" w:rsidRPr="00A72D3C" w:rsidRDefault="00FA1B7D" w:rsidP="00FD2F77">
      <w:pPr>
        <w:rPr>
          <w:sz w:val="28"/>
          <w:szCs w:val="28"/>
        </w:rPr>
      </w:pPr>
      <w:r w:rsidRPr="00A72D3C">
        <w:rPr>
          <w:rFonts w:hint="eastAsia"/>
          <w:sz w:val="28"/>
          <w:szCs w:val="28"/>
        </w:rPr>
        <w:t>班长答应了，我真替某某同学松了一口气。</w:t>
      </w:r>
    </w:p>
    <w:p w:rsidR="00FA1B7D" w:rsidRPr="00A72D3C" w:rsidRDefault="00FA1B7D" w:rsidP="00A72D3C">
      <w:pPr>
        <w:ind w:firstLineChars="200" w:firstLine="560"/>
        <w:rPr>
          <w:sz w:val="28"/>
          <w:szCs w:val="28"/>
        </w:rPr>
      </w:pPr>
      <w:r w:rsidRPr="00A72D3C">
        <w:rPr>
          <w:rFonts w:hint="eastAsia"/>
          <w:sz w:val="28"/>
          <w:szCs w:val="28"/>
        </w:rPr>
        <w:t>班级的大小事情我都喜欢交给班干部去做，如体育节的各种比赛人选，都是让我们班的体育委员去选人，因为没有人比学生更了解学生，事实证明他们选的人，的确比我选得要适合，连续四年的学校体育节，我们班都是年级第一，每年的诗歌朗诵比赛，我们班也都是全校第一。</w:t>
      </w:r>
    </w:p>
    <w:p w:rsidR="00FA1B7D" w:rsidRDefault="00FA1B7D" w:rsidP="00A72D3C">
      <w:pPr>
        <w:ind w:firstLineChars="200" w:firstLine="560"/>
        <w:rPr>
          <w:sz w:val="28"/>
          <w:szCs w:val="28"/>
        </w:rPr>
      </w:pPr>
      <w:r w:rsidRPr="00A72D3C"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有时候觉得自己还不如班干部能唬得住学生，有些难堪</w:t>
      </w:r>
      <w:r w:rsidRPr="00A72D3C">
        <w:rPr>
          <w:rFonts w:hint="eastAsia"/>
          <w:sz w:val="28"/>
          <w:szCs w:val="28"/>
        </w:rPr>
        <w:t>，但更多时候，我也享受这份轻松。有同事开玩笑，说我的班主任津贴应该分给我们班的班干部，虽然理由很充分，但是我想她们已经从班干部工作中获得了比这津贴还要宝贵的东西！</w:t>
      </w:r>
    </w:p>
    <w:p w:rsidR="00FA1B7D" w:rsidRPr="00A72D3C" w:rsidRDefault="00FA1B7D" w:rsidP="00A72D3C">
      <w:pPr>
        <w:ind w:firstLineChars="200" w:firstLine="562"/>
        <w:rPr>
          <w:b/>
          <w:sz w:val="28"/>
          <w:szCs w:val="28"/>
        </w:rPr>
      </w:pPr>
    </w:p>
    <w:sectPr w:rsidR="00FA1B7D" w:rsidRPr="00A72D3C" w:rsidSect="003A1C17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1B7D" w:rsidRDefault="00FA1B7D" w:rsidP="00962079">
      <w:r>
        <w:separator/>
      </w:r>
    </w:p>
  </w:endnote>
  <w:endnote w:type="continuationSeparator" w:id="0">
    <w:p w:rsidR="00FA1B7D" w:rsidRDefault="00FA1B7D" w:rsidP="009620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1B7D" w:rsidRDefault="00FA1B7D" w:rsidP="00962079">
      <w:r>
        <w:separator/>
      </w:r>
    </w:p>
  </w:footnote>
  <w:footnote w:type="continuationSeparator" w:id="0">
    <w:p w:rsidR="00FA1B7D" w:rsidRDefault="00FA1B7D" w:rsidP="009620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7D" w:rsidRDefault="00FA1B7D" w:rsidP="00A64661">
    <w:pPr>
      <w:pStyle w:val="Header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C5C51"/>
    <w:multiLevelType w:val="hybridMultilevel"/>
    <w:tmpl w:val="330A65F8"/>
    <w:lvl w:ilvl="0" w:tplc="B02CF686">
      <w:start w:val="1"/>
      <w:numFmt w:val="japaneseCounting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">
    <w:nsid w:val="251421E9"/>
    <w:multiLevelType w:val="hybridMultilevel"/>
    <w:tmpl w:val="BF4C44AE"/>
    <w:lvl w:ilvl="0" w:tplc="6396CE38">
      <w:start w:val="1"/>
      <w:numFmt w:val="japaneseCounting"/>
      <w:lvlText w:val="%1、"/>
      <w:lvlJc w:val="left"/>
      <w:pPr>
        <w:ind w:left="1322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42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6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82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02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42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962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82" w:hanging="42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62079"/>
    <w:rsid w:val="000556C5"/>
    <w:rsid w:val="00065EE8"/>
    <w:rsid w:val="00163D8A"/>
    <w:rsid w:val="001B0F76"/>
    <w:rsid w:val="002F42DA"/>
    <w:rsid w:val="003901A5"/>
    <w:rsid w:val="003A1801"/>
    <w:rsid w:val="003A1C17"/>
    <w:rsid w:val="003C367D"/>
    <w:rsid w:val="00506BBF"/>
    <w:rsid w:val="006919A7"/>
    <w:rsid w:val="00700152"/>
    <w:rsid w:val="0076509C"/>
    <w:rsid w:val="00862EE4"/>
    <w:rsid w:val="00962079"/>
    <w:rsid w:val="00985878"/>
    <w:rsid w:val="00A373EA"/>
    <w:rsid w:val="00A64661"/>
    <w:rsid w:val="00A72D3C"/>
    <w:rsid w:val="00A94266"/>
    <w:rsid w:val="00B25C4C"/>
    <w:rsid w:val="00B92081"/>
    <w:rsid w:val="00D43416"/>
    <w:rsid w:val="00E8309B"/>
    <w:rsid w:val="00FA1B7D"/>
    <w:rsid w:val="00FC5A30"/>
    <w:rsid w:val="00FC7348"/>
    <w:rsid w:val="00FD2F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C17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9620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62079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9620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62079"/>
    <w:rPr>
      <w:rFonts w:cs="Times New Roman"/>
      <w:sz w:val="18"/>
      <w:szCs w:val="18"/>
    </w:rPr>
  </w:style>
  <w:style w:type="paragraph" w:styleId="ListParagraph">
    <w:name w:val="List Paragraph"/>
    <w:basedOn w:val="Normal"/>
    <w:uiPriority w:val="99"/>
    <w:qFormat/>
    <w:rsid w:val="00B92081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200</TotalTime>
  <Pages>3</Pages>
  <Words>253</Words>
  <Characters>1445</Characters>
  <Application>Microsoft Office Outlook</Application>
  <DocSecurity>0</DocSecurity>
  <Lines>0</Lines>
  <Paragraphs>0</Paragraphs>
  <ScaleCrop>false</ScaleCrop>
  <Company>Chinese ORG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Chinese User</dc:creator>
  <cp:keywords/>
  <dc:description/>
  <cp:lastModifiedBy>Lenovo</cp:lastModifiedBy>
  <cp:revision>10</cp:revision>
  <dcterms:created xsi:type="dcterms:W3CDTF">2013-12-05T14:41:00Z</dcterms:created>
  <dcterms:modified xsi:type="dcterms:W3CDTF">2013-12-11T07:00:00Z</dcterms:modified>
</cp:coreProperties>
</file>